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8032F" w14:textId="19E16C00" w:rsidR="00626F11" w:rsidRPr="005F77B6" w:rsidRDefault="001C5B6F" w:rsidP="00F91F2E">
      <w:pPr>
        <w:pStyle w:val="berschrift1"/>
        <w:rPr>
          <w:color w:val="FF5F46"/>
          <w:sz w:val="144"/>
          <w:szCs w:val="144"/>
        </w:rPr>
      </w:pPr>
      <w:r w:rsidRPr="005F77B6">
        <w:rPr>
          <w:color w:val="FF5F46"/>
          <w:sz w:val="144"/>
          <w:szCs w:val="144"/>
        </w:rPr>
        <w:t>Protokoll</w:t>
      </w:r>
      <w:r w:rsidR="004E1D0E" w:rsidRPr="004E1D0E">
        <w:rPr>
          <w:noProof/>
        </w:rPr>
        <w:t xml:space="preserve"> </w:t>
      </w:r>
    </w:p>
    <w:tbl>
      <w:tblPr>
        <w:tblStyle w:val="TabellemithellemGitternetz"/>
        <w:tblW w:w="9070" w:type="dxa"/>
        <w:tblBorders>
          <w:top w:val="none" w:sz="0" w:space="0" w:color="auto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left w:w="28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070"/>
      </w:tblGrid>
      <w:tr w:rsidR="007B33AB" w:rsidRPr="002A2F1B" w14:paraId="745A190C" w14:textId="77777777" w:rsidTr="007B33AB">
        <w:trPr>
          <w:trHeight w:val="340"/>
        </w:trPr>
        <w:tc>
          <w:tcPr>
            <w:tcW w:w="9070" w:type="dxa"/>
            <w:shd w:val="clear" w:color="auto" w:fill="auto"/>
            <w:vAlign w:val="bottom"/>
          </w:tcPr>
          <w:p w14:paraId="3B34D19C" w14:textId="309BA468" w:rsidR="007B33AB" w:rsidRPr="002A2F1B" w:rsidRDefault="00A313A8" w:rsidP="00F91F2E">
            <w:pPr>
              <w:pStyle w:val="berschrift1"/>
            </w:pPr>
            <w:r>
              <w:t xml:space="preserve">Sitzung des Elternbeirats der Kita: </w:t>
            </w:r>
          </w:p>
        </w:tc>
      </w:tr>
      <w:tr w:rsidR="007B33AB" w14:paraId="267074E8" w14:textId="77777777" w:rsidTr="007B33AB">
        <w:trPr>
          <w:trHeight w:val="850"/>
        </w:trPr>
        <w:tc>
          <w:tcPr>
            <w:tcW w:w="9070" w:type="dxa"/>
            <w:shd w:val="clear" w:color="auto" w:fill="F2F2F2" w:themeFill="background1" w:themeFillShade="F2"/>
            <w:vAlign w:val="center"/>
          </w:tcPr>
          <w:p w14:paraId="3F7FD739" w14:textId="0854722F" w:rsidR="007B33AB" w:rsidRDefault="007B33AB"/>
        </w:tc>
      </w:tr>
    </w:tbl>
    <w:p w14:paraId="4CB85152" w14:textId="398F0ED3" w:rsidR="00626F11" w:rsidRDefault="00626F11"/>
    <w:tbl>
      <w:tblPr>
        <w:tblStyle w:val="TabellemithellemGitternetz"/>
        <w:tblW w:w="9056" w:type="dxa"/>
        <w:tblCellSpacing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440"/>
        <w:gridCol w:w="2871"/>
        <w:gridCol w:w="303"/>
        <w:gridCol w:w="1146"/>
        <w:gridCol w:w="3296"/>
      </w:tblGrid>
      <w:tr w:rsidR="00626F11" w:rsidRPr="002A2F1B" w14:paraId="4E8DA42E" w14:textId="77777777" w:rsidTr="007B33AB">
        <w:trPr>
          <w:trHeight w:val="567"/>
          <w:tblCellSpacing w:w="0" w:type="dxa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49C8A" w14:textId="710B8404" w:rsidR="00626F11" w:rsidRPr="007B33AB" w:rsidRDefault="00626F11" w:rsidP="00913E39">
            <w:pPr>
              <w:pStyle w:val="berschrift3"/>
            </w:pPr>
            <w:r w:rsidRPr="004079CB">
              <w:rPr>
                <w:noProof/>
                <w:color w:val="FF5F46"/>
              </w:rPr>
              <w:drawing>
                <wp:anchor distT="0" distB="0" distL="114300" distR="114300" simplePos="0" relativeHeight="251658240" behindDoc="1" locked="1" layoutInCell="1" allowOverlap="1" wp14:anchorId="7A8ADBC1" wp14:editId="1C54807B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33AB">
              <w:fldChar w:fldCharType="begin">
                <w:ffData>
                  <w:name w:val="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r w:rsidRPr="007B33AB">
              <w:instrText xml:space="preserve"> FORMTEXT </w:instrText>
            </w:r>
            <w:r w:rsidRPr="007B33AB">
              <w:fldChar w:fldCharType="separate"/>
            </w:r>
            <w:r w:rsidRPr="007B33AB">
              <w:t>Datum</w:t>
            </w:r>
            <w:r w:rsidRPr="007B33AB">
              <w:fldChar w:fldCharType="end"/>
            </w:r>
          </w:p>
        </w:tc>
        <w:tc>
          <w:tcPr>
            <w:tcW w:w="2871" w:type="dxa"/>
            <w:tcBorders>
              <w:top w:val="single" w:sz="8" w:space="0" w:color="FFFFFF" w:themeColor="background1"/>
              <w:left w:val="nil"/>
              <w:bottom w:val="dotted" w:sz="6" w:space="0" w:color="A6A6A6" w:themeColor="background1" w:themeShade="A6"/>
              <w:right w:val="nil"/>
            </w:tcBorders>
            <w:shd w:val="clear" w:color="auto" w:fill="auto"/>
            <w:vAlign w:val="bottom"/>
          </w:tcPr>
          <w:p w14:paraId="6FC64D98" w14:textId="5E7421A0" w:rsidR="00626F11" w:rsidRPr="00626F11" w:rsidRDefault="00626F11" w:rsidP="007B33AB"/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BBCE7" w14:textId="77777777" w:rsidR="00626F11" w:rsidRPr="00626F11" w:rsidRDefault="00626F11" w:rsidP="007B33AB">
            <w:pPr>
              <w:pStyle w:val="berschrift2"/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AA6FC" w14:textId="51486D57" w:rsidR="00626F11" w:rsidRPr="00913E39" w:rsidRDefault="00626F11" w:rsidP="00913E39">
            <w:pPr>
              <w:pStyle w:val="berschrift3"/>
            </w:pPr>
            <w:r w:rsidRPr="00913E39">
              <w:rPr>
                <w:noProof/>
              </w:rPr>
              <w:drawing>
                <wp:anchor distT="0" distB="0" distL="114300" distR="114300" simplePos="0" relativeHeight="251658241" behindDoc="1" locked="1" layoutInCell="1" allowOverlap="1" wp14:anchorId="53723457" wp14:editId="6BF12BFE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E39">
              <w:fldChar w:fldCharType="begin">
                <w:ffData>
                  <w:name w:val=""/>
                  <w:enabled/>
                  <w:calcOnExit w:val="0"/>
                  <w:textInput>
                    <w:default w:val="Zeit"/>
                  </w:textInput>
                </w:ffData>
              </w:fldChar>
            </w:r>
            <w:r w:rsidRPr="00913E39">
              <w:instrText xml:space="preserve"> FORMTEXT </w:instrText>
            </w:r>
            <w:r w:rsidRPr="00913E39">
              <w:fldChar w:fldCharType="separate"/>
            </w:r>
            <w:r w:rsidRPr="00913E39">
              <w:t>Zeit</w:t>
            </w:r>
            <w:r w:rsidRPr="00913E39">
              <w:fldChar w:fldCharType="end"/>
            </w:r>
          </w:p>
        </w:tc>
        <w:tc>
          <w:tcPr>
            <w:tcW w:w="3296" w:type="dxa"/>
            <w:tcBorders>
              <w:top w:val="single" w:sz="8" w:space="0" w:color="FFFFFF" w:themeColor="background1"/>
              <w:left w:val="nil"/>
              <w:bottom w:val="dotted" w:sz="6" w:space="0" w:color="A6A6A6" w:themeColor="background1" w:themeShade="A6"/>
            </w:tcBorders>
            <w:shd w:val="clear" w:color="auto" w:fill="auto"/>
            <w:vAlign w:val="bottom"/>
          </w:tcPr>
          <w:p w14:paraId="47D4ECCF" w14:textId="7FA1FAAF" w:rsidR="00626F11" w:rsidRPr="002A2F1B" w:rsidRDefault="00626F11" w:rsidP="007B33AB"/>
        </w:tc>
      </w:tr>
    </w:tbl>
    <w:p w14:paraId="7A7E2062" w14:textId="6A8D868E" w:rsidR="00CD6552" w:rsidRDefault="00CD6552"/>
    <w:tbl>
      <w:tblPr>
        <w:tblStyle w:val="TabellemithellemGitternetz"/>
        <w:tblW w:w="917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4587"/>
        <w:gridCol w:w="4587"/>
      </w:tblGrid>
      <w:tr w:rsidR="00626F11" w14:paraId="7FDD7796" w14:textId="77777777" w:rsidTr="0002604E">
        <w:trPr>
          <w:trHeight w:val="568"/>
        </w:trPr>
        <w:tc>
          <w:tcPr>
            <w:tcW w:w="4587" w:type="dxa"/>
            <w:tcBorders>
              <w:top w:val="dotted" w:sz="4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53AD4B88" w14:textId="77777777" w:rsidR="007B33AB" w:rsidRPr="007B33AB" w:rsidRDefault="00626F11" w:rsidP="00913E39">
            <w:pPr>
              <w:pStyle w:val="berschrift3"/>
            </w:pPr>
            <w:r w:rsidRPr="007B33AB">
              <w:rPr>
                <w:noProof/>
              </w:rPr>
              <w:drawing>
                <wp:anchor distT="0" distB="0" distL="114300" distR="114300" simplePos="0" relativeHeight="251658242" behindDoc="1" locked="1" layoutInCell="1" allowOverlap="1" wp14:anchorId="6D1248E7" wp14:editId="1E31A763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33AB">
              <w:fldChar w:fldCharType="begin">
                <w:ffData>
                  <w:name w:val="Text1"/>
                  <w:enabled/>
                  <w:calcOnExit w:val="0"/>
                  <w:textInput>
                    <w:default w:val="Teilnehmende Mitglieder"/>
                  </w:textInput>
                </w:ffData>
              </w:fldChar>
            </w:r>
            <w:bookmarkStart w:id="0" w:name="Text1"/>
            <w:r w:rsidRPr="007B33AB">
              <w:instrText xml:space="preserve"> FORMTEXT </w:instrText>
            </w:r>
            <w:r w:rsidRPr="007B33AB">
              <w:fldChar w:fldCharType="separate"/>
            </w:r>
            <w:r w:rsidRPr="007B33AB">
              <w:t>Teilnehmende Mitglieder</w:t>
            </w:r>
            <w:r w:rsidRPr="007B33AB">
              <w:fldChar w:fldCharType="end"/>
            </w:r>
            <w:bookmarkEnd w:id="0"/>
          </w:p>
        </w:tc>
        <w:tc>
          <w:tcPr>
            <w:tcW w:w="4587" w:type="dxa"/>
            <w:tcBorders>
              <w:top w:val="dotted" w:sz="4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auto"/>
            <w:vAlign w:val="bottom"/>
          </w:tcPr>
          <w:p w14:paraId="3A378B08" w14:textId="77777777" w:rsidR="00626F11" w:rsidRPr="007B33AB" w:rsidRDefault="00626F11" w:rsidP="007B33AB">
            <w:pPr>
              <w:pStyle w:val="berschrift2"/>
            </w:pPr>
          </w:p>
        </w:tc>
      </w:tr>
      <w:tr w:rsidR="00626F11" w14:paraId="15EDC7BC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E41B2D8" w14:textId="77777777" w:rsidR="00626F11" w:rsidRPr="00626F11" w:rsidRDefault="00626F11" w:rsidP="007B33AB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9770453" w14:textId="1E7A8912" w:rsidR="00626F11" w:rsidRPr="002A2F1B" w:rsidRDefault="00626F11" w:rsidP="007B33AB"/>
        </w:tc>
      </w:tr>
      <w:tr w:rsidR="007B33AB" w14:paraId="2D5B1BEC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E143A22" w14:textId="77777777" w:rsidR="00626F11" w:rsidRDefault="00626F11" w:rsidP="007B33AB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070517" w14:textId="77777777" w:rsidR="00626F11" w:rsidRDefault="00626F11" w:rsidP="007B33AB"/>
        </w:tc>
      </w:tr>
      <w:tr w:rsidR="007B33AB" w14:paraId="17E88A22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4AFB09" w14:textId="77777777" w:rsidR="00626F11" w:rsidRDefault="00626F11" w:rsidP="007B33AB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68D5AFE" w14:textId="77777777" w:rsidR="00626F11" w:rsidRDefault="00626F11" w:rsidP="007B33AB"/>
        </w:tc>
      </w:tr>
      <w:tr w:rsidR="007B33AB" w14:paraId="780ABF80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07F53F" w14:textId="77777777" w:rsidR="007B33AB" w:rsidRDefault="007B33AB" w:rsidP="007B33AB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5842E1" w14:textId="455FA1F9" w:rsidR="007B33AB" w:rsidRDefault="007B33AB" w:rsidP="007B33AB"/>
        </w:tc>
      </w:tr>
      <w:tr w:rsidR="007B33AB" w14:paraId="305D0B21" w14:textId="77777777" w:rsidTr="0002604E">
        <w:trPr>
          <w:trHeight w:val="606"/>
        </w:trPr>
        <w:tc>
          <w:tcPr>
            <w:tcW w:w="917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5B463B47" w14:textId="17F64C56" w:rsidR="007B33AB" w:rsidRDefault="007B33AB" w:rsidP="00913E39">
            <w:pPr>
              <w:pStyle w:val="berschrift3"/>
            </w:pPr>
            <w:r w:rsidRPr="00626F11">
              <w:rPr>
                <w:noProof/>
              </w:rPr>
              <w:drawing>
                <wp:anchor distT="0" distB="0" distL="114300" distR="114300" simplePos="0" relativeHeight="251658243" behindDoc="1" locked="1" layoutInCell="1" allowOverlap="1" wp14:anchorId="63A86F39" wp14:editId="71EF3B08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Gäs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Gäste</w:t>
            </w:r>
            <w:r>
              <w:fldChar w:fldCharType="end"/>
            </w:r>
          </w:p>
        </w:tc>
      </w:tr>
      <w:tr w:rsidR="00626F11" w14:paraId="40B5ED4A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C80BFE2" w14:textId="77777777" w:rsidR="00626F11" w:rsidRDefault="00626F11" w:rsidP="00626F11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24E4B91" w14:textId="797DA04A" w:rsidR="00626F11" w:rsidRDefault="00626F11" w:rsidP="00626F11"/>
        </w:tc>
      </w:tr>
      <w:tr w:rsidR="00626F11" w14:paraId="0997ACD3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E5D1437" w14:textId="77777777" w:rsidR="00626F11" w:rsidRDefault="00626F11" w:rsidP="00626F11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DD3DC5" w14:textId="3231EEBA" w:rsidR="00626F11" w:rsidRDefault="00626F11" w:rsidP="00626F11"/>
        </w:tc>
      </w:tr>
      <w:tr w:rsidR="007B33AB" w14:paraId="64CB5543" w14:textId="77777777" w:rsidTr="0002604E">
        <w:trPr>
          <w:trHeight w:val="726"/>
        </w:trPr>
        <w:tc>
          <w:tcPr>
            <w:tcW w:w="917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1ACDD0AE" w14:textId="41357050" w:rsidR="007B33AB" w:rsidRDefault="007B33AB" w:rsidP="00913E39">
            <w:pPr>
              <w:pStyle w:val="berschrift3"/>
            </w:pPr>
            <w:r w:rsidRPr="00626F11">
              <w:rPr>
                <w:noProof/>
              </w:rPr>
              <w:drawing>
                <wp:anchor distT="0" distB="0" distL="114300" distR="114300" simplePos="0" relativeHeight="251658244" behindDoc="1" locked="1" layoutInCell="1" allowOverlap="1" wp14:anchorId="099DBFC6" wp14:editId="01B89959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Abwesen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Abwesend</w:t>
            </w:r>
            <w:r>
              <w:fldChar w:fldCharType="end"/>
            </w:r>
          </w:p>
        </w:tc>
      </w:tr>
      <w:tr w:rsidR="00626F11" w14:paraId="1E457930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92D210" w14:textId="77777777" w:rsidR="00626F11" w:rsidRDefault="00626F11" w:rsidP="00626F11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91B124" w14:textId="72E6CC6C" w:rsidR="00626F11" w:rsidRDefault="00626F11" w:rsidP="00626F11"/>
        </w:tc>
      </w:tr>
      <w:tr w:rsidR="00626F11" w14:paraId="61033C7F" w14:textId="77777777" w:rsidTr="0002604E">
        <w:trPr>
          <w:trHeight w:val="398"/>
        </w:trPr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A46E85F" w14:textId="77777777" w:rsidR="00626F11" w:rsidRDefault="00626F11" w:rsidP="00626F11"/>
        </w:tc>
        <w:tc>
          <w:tcPr>
            <w:tcW w:w="45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4D7EB8" w14:textId="63808408" w:rsidR="00626F11" w:rsidRDefault="00626F11" w:rsidP="00626F11"/>
        </w:tc>
      </w:tr>
      <w:tr w:rsidR="007B33AB" w14:paraId="075BBAF5" w14:textId="77777777" w:rsidTr="0002604E">
        <w:trPr>
          <w:trHeight w:val="621"/>
        </w:trPr>
        <w:tc>
          <w:tcPr>
            <w:tcW w:w="917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5434C44E" w14:textId="7DFF7091" w:rsidR="007B33AB" w:rsidRPr="007B33AB" w:rsidRDefault="007B33AB" w:rsidP="00913E39">
            <w:pPr>
              <w:pStyle w:val="berschrift3"/>
            </w:pPr>
            <w:r w:rsidRPr="007B33AB">
              <w:rPr>
                <w:noProof/>
              </w:rPr>
              <w:drawing>
                <wp:anchor distT="0" distB="0" distL="114300" distR="114300" simplePos="0" relativeHeight="251658245" behindDoc="1" locked="1" layoutInCell="1" allowOverlap="1" wp14:anchorId="4A97FD80" wp14:editId="21DF8D20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33AB">
              <w:fldChar w:fldCharType="begin">
                <w:ffData>
                  <w:name w:val=""/>
                  <w:enabled/>
                  <w:calcOnExit w:val="0"/>
                  <w:textInput>
                    <w:default w:val="Protokoll"/>
                  </w:textInput>
                </w:ffData>
              </w:fldChar>
            </w:r>
            <w:r w:rsidRPr="007B33AB">
              <w:instrText xml:space="preserve"> FORMTEXT </w:instrText>
            </w:r>
            <w:r w:rsidRPr="007B33AB">
              <w:fldChar w:fldCharType="separate"/>
            </w:r>
            <w:r w:rsidRPr="007B33AB">
              <w:t>Protokoll</w:t>
            </w:r>
            <w:r w:rsidRPr="007B33AB">
              <w:fldChar w:fldCharType="end"/>
            </w:r>
          </w:p>
        </w:tc>
      </w:tr>
      <w:tr w:rsidR="007B33AB" w14:paraId="17034DE9" w14:textId="77777777" w:rsidTr="0002604E">
        <w:trPr>
          <w:trHeight w:val="398"/>
        </w:trPr>
        <w:tc>
          <w:tcPr>
            <w:tcW w:w="917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51FFB94" w14:textId="77777777" w:rsidR="007B33AB" w:rsidRDefault="007B33AB" w:rsidP="00626F11"/>
        </w:tc>
      </w:tr>
      <w:tr w:rsidR="007B33AB" w14:paraId="02DA7F93" w14:textId="77777777" w:rsidTr="0002604E">
        <w:trPr>
          <w:trHeight w:val="606"/>
        </w:trPr>
        <w:tc>
          <w:tcPr>
            <w:tcW w:w="917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74D0A1C2" w14:textId="321DCF5A" w:rsidR="007B33AB" w:rsidRDefault="007B33AB" w:rsidP="00913E39">
            <w:pPr>
              <w:pStyle w:val="berschrift3"/>
            </w:pPr>
            <w:r w:rsidRPr="00626F11">
              <w:rPr>
                <w:noProof/>
              </w:rPr>
              <w:drawing>
                <wp:anchor distT="0" distB="0" distL="114300" distR="114300" simplePos="0" relativeHeight="251658246" behindDoc="1" locked="1" layoutInCell="1" allowOverlap="1" wp14:anchorId="41C36000" wp14:editId="1835DB66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Moderation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Moderation</w:t>
            </w:r>
            <w:r>
              <w:fldChar w:fldCharType="end"/>
            </w:r>
          </w:p>
        </w:tc>
      </w:tr>
      <w:tr w:rsidR="007B33AB" w14:paraId="6B31E400" w14:textId="77777777" w:rsidTr="0002604E">
        <w:trPr>
          <w:trHeight w:val="398"/>
        </w:trPr>
        <w:tc>
          <w:tcPr>
            <w:tcW w:w="917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5CD3B1" w14:textId="77777777" w:rsidR="007B33AB" w:rsidRDefault="007B33AB" w:rsidP="00626F11"/>
        </w:tc>
      </w:tr>
    </w:tbl>
    <w:tbl>
      <w:tblPr>
        <w:tblStyle w:val="TabellemithellemGitternetz"/>
        <w:tblpPr w:leftFromText="141" w:rightFromText="141" w:vertAnchor="text" w:horzAnchor="margin" w:tblpY="-523"/>
        <w:tblW w:w="907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1800"/>
        <w:gridCol w:w="720"/>
        <w:gridCol w:w="900"/>
        <w:gridCol w:w="5650"/>
      </w:tblGrid>
      <w:tr w:rsidR="00F91F2E" w:rsidRPr="007B33AB" w14:paraId="66B7319E" w14:textId="77777777" w:rsidTr="00F91F2E">
        <w:trPr>
          <w:trHeight w:val="538"/>
        </w:trPr>
        <w:tc>
          <w:tcPr>
            <w:tcW w:w="9070" w:type="dxa"/>
            <w:gridSpan w:val="4"/>
            <w:tcBorders>
              <w:top w:val="dotted" w:sz="4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5D74D90A" w14:textId="77777777" w:rsidR="00F91F2E" w:rsidRPr="007B33AB" w:rsidRDefault="00F91F2E" w:rsidP="00F91F2E">
            <w:pPr>
              <w:pStyle w:val="berschrift2"/>
            </w:pPr>
            <w:r w:rsidRPr="007B33AB">
              <w:rPr>
                <w:rStyle w:val="berschrift1Zchn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Tagesordnungspunkte"/>
                  </w:textInput>
                </w:ffData>
              </w:fldChar>
            </w:r>
            <w:r w:rsidRPr="007B33AB">
              <w:rPr>
                <w:rStyle w:val="berschrift1Zchn"/>
              </w:rPr>
              <w:instrText xml:space="preserve"> FORMTEXT </w:instrText>
            </w:r>
            <w:r w:rsidRPr="007B33AB">
              <w:rPr>
                <w:rStyle w:val="berschrift1Zchn"/>
              </w:rPr>
            </w:r>
            <w:r w:rsidRPr="007B33AB">
              <w:rPr>
                <w:rStyle w:val="berschrift1Zchn"/>
              </w:rPr>
              <w:fldChar w:fldCharType="separate"/>
            </w:r>
            <w:r w:rsidRPr="007B33AB">
              <w:rPr>
                <w:rStyle w:val="berschrift1Zchn"/>
              </w:rPr>
              <w:t>Tagesordnungspunkte</w:t>
            </w:r>
            <w:r w:rsidRPr="007B33AB">
              <w:rPr>
                <w:rStyle w:val="berschrift1Zchn"/>
              </w:rPr>
              <w:fldChar w:fldCharType="end"/>
            </w:r>
            <w:r>
              <w:t>:</w:t>
            </w:r>
          </w:p>
        </w:tc>
      </w:tr>
      <w:tr w:rsidR="00F91F2E" w:rsidRPr="002A2F1B" w14:paraId="784FD47A" w14:textId="77777777" w:rsidTr="00F91F2E">
        <w:trPr>
          <w:trHeight w:val="850"/>
        </w:trPr>
        <w:tc>
          <w:tcPr>
            <w:tcW w:w="180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1CF76433" w14:textId="77777777" w:rsidR="00F91F2E" w:rsidRPr="00913E39" w:rsidRDefault="00F91F2E" w:rsidP="00F91F2E">
            <w:pPr>
              <w:pStyle w:val="berschrift2"/>
            </w:pPr>
            <w:r w:rsidRPr="00913E39">
              <w:rPr>
                <w:noProof/>
              </w:rPr>
              <w:drawing>
                <wp:anchor distT="0" distB="0" distL="114300" distR="114300" simplePos="0" relativeHeight="251658251" behindDoc="1" locked="1" layoutInCell="1" allowOverlap="1" wp14:anchorId="7FD81CAC" wp14:editId="20D0E9FF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E39">
              <w:fldChar w:fldCharType="begin">
                <w:ffData>
                  <w:name w:val=""/>
                  <w:enabled/>
                  <w:calcOnExit w:val="0"/>
                  <w:textInput>
                    <w:default w:val="TOP 0"/>
                  </w:textInput>
                </w:ffData>
              </w:fldChar>
            </w:r>
            <w:r w:rsidRPr="00913E39">
              <w:instrText xml:space="preserve"> FORMTEXT </w:instrText>
            </w:r>
            <w:r w:rsidRPr="00913E39">
              <w:fldChar w:fldCharType="separate"/>
            </w:r>
            <w:r w:rsidRPr="00913E39">
              <w:t>TOP 0</w:t>
            </w:r>
            <w:r w:rsidRPr="00913E39">
              <w:fldChar w:fldCharType="end"/>
            </w:r>
          </w:p>
        </w:tc>
        <w:tc>
          <w:tcPr>
            <w:tcW w:w="727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6" w:space="0" w:color="A6A6A6" w:themeColor="background1" w:themeShade="A6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59CBBE49" w14:textId="77777777" w:rsidR="00F91F2E" w:rsidRPr="007B33AB" w:rsidRDefault="00F91F2E" w:rsidP="00F91F2E">
            <w:r>
              <w:t>Protokollkontrolle</w:t>
            </w:r>
          </w:p>
        </w:tc>
      </w:tr>
      <w:tr w:rsidR="00F91F2E" w14:paraId="2B17D12C" w14:textId="77777777" w:rsidTr="00F91F2E">
        <w:trPr>
          <w:trHeight w:val="57"/>
        </w:trPr>
        <w:tc>
          <w:tcPr>
            <w:tcW w:w="9070" w:type="dxa"/>
            <w:gridSpan w:val="4"/>
            <w:tcBorders>
              <w:top w:val="dotted" w:sz="6" w:space="0" w:color="A6A6A6" w:themeColor="background1" w:themeShade="A6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299743FC" w14:textId="77777777" w:rsidR="00F91F2E" w:rsidRDefault="00F91F2E" w:rsidP="00F91F2E"/>
        </w:tc>
      </w:tr>
      <w:tr w:rsidR="00F91F2E" w14:paraId="68101A3B" w14:textId="77777777" w:rsidTr="00F91F2E">
        <w:trPr>
          <w:trHeight w:val="605"/>
        </w:trPr>
        <w:tc>
          <w:tcPr>
            <w:tcW w:w="2520" w:type="dxa"/>
            <w:gridSpan w:val="2"/>
            <w:tcBorders>
              <w:top w:val="dotted" w:sz="6" w:space="0" w:color="A6A6A6" w:themeColor="background1" w:themeShade="A6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BC0486B" w14:textId="77777777" w:rsidR="00F91F2E" w:rsidRDefault="00F91F2E" w:rsidP="00F91F2E">
            <w:pPr>
              <w:pStyle w:val="berschrift3"/>
            </w:pPr>
            <w:r>
              <w:t>Offene Themen</w:t>
            </w:r>
          </w:p>
        </w:tc>
        <w:tc>
          <w:tcPr>
            <w:tcW w:w="6550" w:type="dxa"/>
            <w:gridSpan w:val="2"/>
            <w:tcBorders>
              <w:top w:val="dotted" w:sz="6" w:space="0" w:color="A6A6A6" w:themeColor="background1" w:themeShade="A6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AA71CFF" w14:textId="77777777" w:rsidR="00F91F2E" w:rsidRDefault="00F91F2E" w:rsidP="00F91F2E">
            <w:pPr>
              <w:pStyle w:val="berschrift3"/>
            </w:pPr>
            <w:r>
              <w:t>Sachstand</w:t>
            </w:r>
          </w:p>
        </w:tc>
      </w:tr>
      <w:tr w:rsidR="00F91F2E" w14:paraId="3B108D52" w14:textId="77777777" w:rsidTr="00F91F2E">
        <w:trPr>
          <w:trHeight w:val="1520"/>
        </w:trPr>
        <w:tc>
          <w:tcPr>
            <w:tcW w:w="252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CCB4118" w14:textId="77777777" w:rsidR="00F91F2E" w:rsidRDefault="00F91F2E" w:rsidP="00F91F2E">
            <w:pPr>
              <w:pStyle w:val="berschrift3"/>
            </w:pPr>
          </w:p>
        </w:tc>
        <w:tc>
          <w:tcPr>
            <w:tcW w:w="655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C8D12A2" w14:textId="77777777" w:rsidR="00F91F2E" w:rsidRDefault="00F91F2E" w:rsidP="00F91F2E"/>
        </w:tc>
      </w:tr>
      <w:tr w:rsidR="00F91F2E" w14:paraId="71E30992" w14:textId="77777777" w:rsidTr="00F91F2E">
        <w:trPr>
          <w:trHeight w:val="850"/>
        </w:trPr>
        <w:tc>
          <w:tcPr>
            <w:tcW w:w="180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050A4CAC" w14:textId="77777777" w:rsidR="00F91F2E" w:rsidRDefault="00F91F2E" w:rsidP="00F91F2E">
            <w:pPr>
              <w:pStyle w:val="berschrift2"/>
            </w:pPr>
            <w:r w:rsidRPr="007B33AB">
              <w:fldChar w:fldCharType="begin">
                <w:ffData>
                  <w:name w:val=""/>
                  <w:enabled/>
                  <w:calcOnExit w:val="0"/>
                  <w:textInput>
                    <w:default w:val="TOP 1"/>
                  </w:textInput>
                </w:ffData>
              </w:fldChar>
            </w:r>
            <w:r w:rsidRPr="007B33AB">
              <w:instrText xml:space="preserve"> FORMTEXT </w:instrText>
            </w:r>
            <w:r w:rsidRPr="007B33AB">
              <w:fldChar w:fldCharType="separate"/>
            </w:r>
            <w:r w:rsidRPr="007B33AB">
              <w:t>TOP 1</w:t>
            </w:r>
            <w:r w:rsidRPr="007B33AB">
              <w:fldChar w:fldCharType="end"/>
            </w:r>
            <w:r w:rsidRPr="007B33AB">
              <w:rPr>
                <w:noProof/>
              </w:rPr>
              <w:drawing>
                <wp:anchor distT="0" distB="0" distL="114300" distR="114300" simplePos="0" relativeHeight="251658249" behindDoc="1" locked="1" layoutInCell="1" allowOverlap="1" wp14:anchorId="09ADAAB1" wp14:editId="6679ED9D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10740" y="0"/>
                      <wp:lineTo x="0" y="8894"/>
                      <wp:lineTo x="0" y="12706"/>
                      <wp:lineTo x="10740" y="20329"/>
                      <wp:lineTo x="17901" y="20329"/>
                      <wp:lineTo x="20287" y="12706"/>
                      <wp:lineTo x="20287" y="7624"/>
                      <wp:lineTo x="17901" y="0"/>
                      <wp:lineTo x="1074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33AB">
              <w:rPr>
                <w:noProof/>
              </w:rPr>
              <w:drawing>
                <wp:anchor distT="0" distB="0" distL="114300" distR="114300" simplePos="0" relativeHeight="251658250" behindDoc="1" locked="1" layoutInCell="1" allowOverlap="1" wp14:anchorId="6E9D8B68" wp14:editId="2CF9F9C9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6" w:space="0" w:color="A6A6A6" w:themeColor="background1" w:themeShade="A6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772C19B4" w14:textId="77777777" w:rsidR="00F91F2E" w:rsidRDefault="00F91F2E" w:rsidP="00F91F2E"/>
        </w:tc>
      </w:tr>
      <w:tr w:rsidR="00F91F2E" w14:paraId="61DB839E" w14:textId="77777777" w:rsidTr="00F91F2E">
        <w:trPr>
          <w:trHeight w:val="57"/>
        </w:trPr>
        <w:tc>
          <w:tcPr>
            <w:tcW w:w="9070" w:type="dxa"/>
            <w:gridSpan w:val="4"/>
            <w:tcBorders>
              <w:top w:val="dotted" w:sz="6" w:space="0" w:color="A6A6A6" w:themeColor="background1" w:themeShade="A6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2DF3178F" w14:textId="77777777" w:rsidR="00F91F2E" w:rsidRDefault="00F91F2E" w:rsidP="00F91F2E"/>
        </w:tc>
      </w:tr>
      <w:tr w:rsidR="00F91F2E" w14:paraId="1F20E532" w14:textId="77777777" w:rsidTr="00F91F2E">
        <w:trPr>
          <w:trHeight w:val="749"/>
        </w:trPr>
        <w:tc>
          <w:tcPr>
            <w:tcW w:w="252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D5526DB" w14:textId="77777777" w:rsidR="00F91F2E" w:rsidRDefault="00F91F2E" w:rsidP="00F91F2E">
            <w:pPr>
              <w:pStyle w:val="berschrift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Inhal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Inhalt</w:t>
            </w:r>
            <w:r>
              <w:fldChar w:fldCharType="end"/>
            </w:r>
          </w:p>
        </w:tc>
        <w:tc>
          <w:tcPr>
            <w:tcW w:w="655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6C06CF7" w14:textId="77777777" w:rsidR="00F91F2E" w:rsidRDefault="00F91F2E" w:rsidP="00F91F2E"/>
        </w:tc>
      </w:tr>
      <w:tr w:rsidR="00F91F2E" w14:paraId="37C3CDB8" w14:textId="77777777" w:rsidTr="00F91F2E">
        <w:trPr>
          <w:trHeight w:val="1694"/>
        </w:trPr>
        <w:tc>
          <w:tcPr>
            <w:tcW w:w="252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C05821C" w14:textId="77777777" w:rsidR="00F91F2E" w:rsidRDefault="00F91F2E" w:rsidP="00F91F2E">
            <w:pPr>
              <w:pStyle w:val="berschrift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Aufgaben/ Verantwortlichkeiten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Aufgaben/ Verantwortlichkeiten</w:t>
            </w:r>
            <w:r>
              <w:fldChar w:fldCharType="end"/>
            </w:r>
          </w:p>
        </w:tc>
        <w:tc>
          <w:tcPr>
            <w:tcW w:w="655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A5D48F0" w14:textId="299C055A" w:rsidR="00F91F2E" w:rsidRDefault="00F91F2E" w:rsidP="00F91F2E"/>
        </w:tc>
      </w:tr>
      <w:tr w:rsidR="00F91F2E" w14:paraId="2A067B9D" w14:textId="77777777" w:rsidTr="00F91F2E">
        <w:trPr>
          <w:trHeight w:val="850"/>
        </w:trPr>
        <w:tc>
          <w:tcPr>
            <w:tcW w:w="180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6DB7DDF6" w14:textId="77777777" w:rsidR="00F91F2E" w:rsidRPr="007B33AB" w:rsidRDefault="00F91F2E" w:rsidP="00F91F2E">
            <w:pPr>
              <w:pStyle w:val="berschrift2"/>
            </w:pPr>
            <w:r w:rsidRPr="007B33AB">
              <w:fldChar w:fldCharType="begin">
                <w:ffData>
                  <w:name w:val=""/>
                  <w:enabled/>
                  <w:calcOnExit w:val="0"/>
                  <w:textInput>
                    <w:default w:val="TOP 2"/>
                  </w:textInput>
                </w:ffData>
              </w:fldChar>
            </w:r>
            <w:r w:rsidRPr="007B33AB">
              <w:instrText xml:space="preserve"> FORMTEXT </w:instrText>
            </w:r>
            <w:r w:rsidRPr="007B33AB">
              <w:fldChar w:fldCharType="separate"/>
            </w:r>
            <w:r w:rsidRPr="007B33AB">
              <w:t>TOP 2</w:t>
            </w:r>
            <w:r w:rsidRPr="007B33AB">
              <w:fldChar w:fldCharType="end"/>
            </w:r>
            <w:r w:rsidRPr="007B33AB">
              <w:rPr>
                <w:noProof/>
              </w:rPr>
              <w:drawing>
                <wp:anchor distT="0" distB="0" distL="114300" distR="114300" simplePos="0" relativeHeight="251658247" behindDoc="1" locked="1" layoutInCell="1" allowOverlap="1" wp14:anchorId="0CF0682B" wp14:editId="7DD8EC6B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10740" y="0"/>
                      <wp:lineTo x="0" y="8894"/>
                      <wp:lineTo x="0" y="12706"/>
                      <wp:lineTo x="10740" y="20329"/>
                      <wp:lineTo x="17901" y="20329"/>
                      <wp:lineTo x="20287" y="12706"/>
                      <wp:lineTo x="20287" y="7624"/>
                      <wp:lineTo x="17901" y="0"/>
                      <wp:lineTo x="1074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33AB">
              <w:rPr>
                <w:noProof/>
              </w:rPr>
              <w:drawing>
                <wp:anchor distT="0" distB="0" distL="114300" distR="114300" simplePos="0" relativeHeight="251658248" behindDoc="1" locked="1" layoutInCell="1" allowOverlap="1" wp14:anchorId="05F2CAEC" wp14:editId="4E5F7190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6" w:space="0" w:color="A6A6A6" w:themeColor="background1" w:themeShade="A6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41CB2991" w14:textId="7E900261" w:rsidR="00F91F2E" w:rsidRDefault="00F91F2E" w:rsidP="00F91F2E"/>
        </w:tc>
      </w:tr>
      <w:tr w:rsidR="00F91F2E" w14:paraId="69CFFE73" w14:textId="77777777" w:rsidTr="00F91F2E">
        <w:trPr>
          <w:trHeight w:val="57"/>
        </w:trPr>
        <w:tc>
          <w:tcPr>
            <w:tcW w:w="9070" w:type="dxa"/>
            <w:gridSpan w:val="4"/>
            <w:tcBorders>
              <w:top w:val="dotted" w:sz="6" w:space="0" w:color="A6A6A6" w:themeColor="background1" w:themeShade="A6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55C10B01" w14:textId="7368990C" w:rsidR="00F91F2E" w:rsidRDefault="00F91F2E" w:rsidP="00F91F2E"/>
        </w:tc>
      </w:tr>
      <w:tr w:rsidR="00F91F2E" w14:paraId="0D7EB5AB" w14:textId="77777777" w:rsidTr="00F91F2E">
        <w:trPr>
          <w:trHeight w:val="779"/>
        </w:trPr>
        <w:tc>
          <w:tcPr>
            <w:tcW w:w="252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B6180DA" w14:textId="7211D2AB" w:rsidR="00F91F2E" w:rsidRDefault="00F91F2E" w:rsidP="00F91F2E">
            <w:pPr>
              <w:pStyle w:val="berschrift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Inhal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Inhalt</w:t>
            </w:r>
            <w:r>
              <w:fldChar w:fldCharType="end"/>
            </w:r>
          </w:p>
        </w:tc>
        <w:tc>
          <w:tcPr>
            <w:tcW w:w="655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16992DCC" w14:textId="21AA835E" w:rsidR="00F91F2E" w:rsidRDefault="00F91F2E" w:rsidP="00F91F2E"/>
        </w:tc>
      </w:tr>
      <w:tr w:rsidR="00F91F2E" w14:paraId="3E7ED658" w14:textId="77777777" w:rsidTr="00F91F2E">
        <w:trPr>
          <w:trHeight w:val="1695"/>
        </w:trPr>
        <w:tc>
          <w:tcPr>
            <w:tcW w:w="252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10C0A55" w14:textId="77777777" w:rsidR="00F91F2E" w:rsidRDefault="00F91F2E" w:rsidP="00F91F2E">
            <w:pPr>
              <w:pStyle w:val="berschrift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Aufgaben/ Verantwortlichkeiten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Aufgaben/ Verantwortlichkeiten</w:t>
            </w:r>
            <w:r>
              <w:fldChar w:fldCharType="end"/>
            </w:r>
          </w:p>
        </w:tc>
        <w:tc>
          <w:tcPr>
            <w:tcW w:w="655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5F534F8" w14:textId="26CF4D5F" w:rsidR="00F91F2E" w:rsidRDefault="00F91F2E" w:rsidP="00F91F2E"/>
          <w:p w14:paraId="3AFE02FC" w14:textId="77777777" w:rsidR="00F91F2E" w:rsidRDefault="00F91F2E" w:rsidP="00F91F2E"/>
          <w:p w14:paraId="3DC53ECF" w14:textId="7811A786" w:rsidR="00F91F2E" w:rsidRDefault="00F91F2E" w:rsidP="00F91F2E"/>
          <w:p w14:paraId="53076D0E" w14:textId="0DE64EDF" w:rsidR="00F91F2E" w:rsidRDefault="00F91F2E" w:rsidP="00F91F2E"/>
          <w:p w14:paraId="5EEF9477" w14:textId="77777777" w:rsidR="00F91F2E" w:rsidRDefault="00F91F2E" w:rsidP="00F91F2E"/>
          <w:p w14:paraId="281F8607" w14:textId="05482202" w:rsidR="00F91F2E" w:rsidRDefault="00F91F2E" w:rsidP="00F91F2E"/>
          <w:p w14:paraId="5C658A7D" w14:textId="19471CF4" w:rsidR="00F91F2E" w:rsidRDefault="00F91F2E" w:rsidP="00F91F2E"/>
        </w:tc>
      </w:tr>
      <w:tr w:rsidR="00F91F2E" w14:paraId="76002D55" w14:textId="77777777" w:rsidTr="00F91F2E">
        <w:trPr>
          <w:trHeight w:val="851"/>
        </w:trPr>
        <w:tc>
          <w:tcPr>
            <w:tcW w:w="342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22F1CE41" w14:textId="77777777" w:rsidR="00F91F2E" w:rsidRDefault="00F91F2E" w:rsidP="00F91F2E"/>
          <w:p w14:paraId="7046D3FF" w14:textId="77777777" w:rsidR="00F91F2E" w:rsidRPr="009E1031" w:rsidRDefault="00F91F2E" w:rsidP="00F91F2E"/>
          <w:p w14:paraId="683FCC14" w14:textId="77777777" w:rsidR="00F91F2E" w:rsidRDefault="00F91F2E" w:rsidP="00F91F2E">
            <w:pPr>
              <w:pStyle w:val="berschrift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Datum des nächsten Treffen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Datum des nächsten Treffens</w:t>
            </w:r>
            <w:r>
              <w:fldChar w:fldCharType="end"/>
            </w:r>
            <w:r w:rsidRPr="007B33AB">
              <w:rPr>
                <w:noProof/>
              </w:rPr>
              <w:drawing>
                <wp:anchor distT="0" distB="0" distL="114300" distR="114300" simplePos="0" relativeHeight="251658252" behindDoc="1" locked="1" layoutInCell="1" allowOverlap="1" wp14:anchorId="3E947322" wp14:editId="6011C6AD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10740" y="0"/>
                      <wp:lineTo x="0" y="8894"/>
                      <wp:lineTo x="0" y="12706"/>
                      <wp:lineTo x="10740" y="20329"/>
                      <wp:lineTo x="17901" y="20329"/>
                      <wp:lineTo x="20287" y="12706"/>
                      <wp:lineTo x="20287" y="7624"/>
                      <wp:lineTo x="17901" y="0"/>
                      <wp:lineTo x="1074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33AB">
              <w:rPr>
                <w:noProof/>
              </w:rPr>
              <w:drawing>
                <wp:anchor distT="0" distB="0" distL="114300" distR="114300" simplePos="0" relativeHeight="251658253" behindDoc="1" locked="1" layoutInCell="1" allowOverlap="1" wp14:anchorId="24FFC732" wp14:editId="038995AB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0</wp:posOffset>
                  </wp:positionV>
                  <wp:extent cx="229870" cy="215900"/>
                  <wp:effectExtent l="0" t="0" r="0" b="0"/>
                  <wp:wrapTight wrapText="bothSides">
                    <wp:wrapPolygon edited="0">
                      <wp:start x="7160" y="0"/>
                      <wp:lineTo x="0" y="7624"/>
                      <wp:lineTo x="0" y="11435"/>
                      <wp:lineTo x="8950" y="19059"/>
                      <wp:lineTo x="17901" y="19059"/>
                      <wp:lineTo x="19691" y="13341"/>
                      <wp:lineTo x="19691" y="5718"/>
                      <wp:lineTo x="17901" y="0"/>
                      <wp:lineTo x="716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5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6" w:space="0" w:color="A6A6A6" w:themeColor="background1" w:themeShade="A6"/>
              <w:right w:val="single" w:sz="18" w:space="0" w:color="FFFFFF" w:themeColor="background1"/>
            </w:tcBorders>
            <w:shd w:val="clear" w:color="auto" w:fill="auto"/>
            <w:vAlign w:val="bottom"/>
          </w:tcPr>
          <w:p w14:paraId="72851193" w14:textId="7CDAC4AB" w:rsidR="00F91F2E" w:rsidRDefault="00F91F2E" w:rsidP="00F91F2E"/>
        </w:tc>
      </w:tr>
    </w:tbl>
    <w:p w14:paraId="3BA6459C" w14:textId="1366E6D5" w:rsidR="00626F11" w:rsidRDefault="009C1499">
      <w:r>
        <w:rPr>
          <w:rFonts w:ascii="Calibri" w:eastAsia="Calibri" w:hAnsi="Calibri"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F94879F" wp14:editId="4FE8EC9E">
                <wp:simplePos x="0" y="0"/>
                <wp:positionH relativeFrom="page">
                  <wp:align>right</wp:align>
                </wp:positionH>
                <wp:positionV relativeFrom="paragraph">
                  <wp:posOffset>3261995</wp:posOffset>
                </wp:positionV>
                <wp:extent cx="619125" cy="4914900"/>
                <wp:effectExtent l="0" t="0" r="9525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5E7B3" w14:textId="77777777" w:rsidR="009C1499" w:rsidRPr="009C1499" w:rsidRDefault="009C1499" w:rsidP="009C1499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9C1499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Dieses Material ist entstanden im Rahmen des Programms KITA-Rat der Deutschen Kinder- und Jugendstiftung (DKJS). Das Programm findet in Kooperation mit dem Stadtelternrat Dresden statt und wird durch die Landeshauptstadt Dresden und die Bildungschancen gGmbH gefördert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F94879F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2.45pt;margin-top:256.85pt;width:48.75pt;height:387pt;z-index:25165825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" fillcolor="white [3201]" stroked="f" strokeweight=".5pt">
                <v:textbox style="layout-flow:vertical;mso-layout-flow-alt:bottom-to-top">
                  <w:txbxContent>
                    <w:p w14:paraId="55F5E7B3" w14:textId="77777777" w:rsidR="009C1499" w:rsidRPr="009C1499" w:rsidRDefault="009C1499" w:rsidP="009C1499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9C1499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Dieses Material ist entstanden im Rahmen des Programms KITA-Rat der Deutschen Kinder- und Jugendstiftung (DKJS). Das Programm findet in Kooperation mit dem Stadtelternrat Dresden statt und wird durch die Landeshauptstadt Dresden und die Bildungschancen gGmbH gefördert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EDF95A" w14:textId="77777777" w:rsidR="00C45313" w:rsidRPr="00C45313" w:rsidRDefault="00C45313" w:rsidP="00C45313"/>
    <w:p w14:paraId="4CDB9A62" w14:textId="77777777" w:rsidR="00C45313" w:rsidRPr="00C45313" w:rsidRDefault="00C45313" w:rsidP="00C45313"/>
    <w:p w14:paraId="67B54530" w14:textId="77777777" w:rsidR="00C45313" w:rsidRDefault="00C45313" w:rsidP="00C45313"/>
    <w:p w14:paraId="2BFCEB26" w14:textId="67F94CA4" w:rsidR="00C45313" w:rsidRPr="00C45313" w:rsidRDefault="00C45313" w:rsidP="00C45313">
      <w:pPr>
        <w:tabs>
          <w:tab w:val="left" w:pos="2520"/>
        </w:tabs>
      </w:pPr>
      <w:r>
        <w:tab/>
      </w:r>
    </w:p>
    <w:sectPr w:rsidR="00C45313" w:rsidRPr="00C45313" w:rsidSect="0023481F">
      <w:headerReference w:type="default" r:id="rId11"/>
      <w:footerReference w:type="default" r:id="rId12"/>
      <w:pgSz w:w="11900" w:h="16840"/>
      <w:pgMar w:top="1418" w:right="1134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DA718" w14:textId="77777777" w:rsidR="00EE249E" w:rsidRDefault="00EE249E" w:rsidP="007B33AB">
      <w:r>
        <w:separator/>
      </w:r>
    </w:p>
  </w:endnote>
  <w:endnote w:type="continuationSeparator" w:id="0">
    <w:p w14:paraId="0D6155C3" w14:textId="77777777" w:rsidR="00EE249E" w:rsidRDefault="00EE249E" w:rsidP="007B33AB">
      <w:r>
        <w:continuationSeparator/>
      </w:r>
    </w:p>
  </w:endnote>
  <w:endnote w:type="continuationNotice" w:id="1">
    <w:p w14:paraId="7DC168FA" w14:textId="77777777" w:rsidR="00EE249E" w:rsidRDefault="00EE24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Correspondence">
    <w:altName w:val="Calibri"/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Times New Roman (Textkörper CS)">
    <w:altName w:val="Times New Roman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9EC3" w14:textId="6ACEC58C" w:rsidR="00D559F4" w:rsidRDefault="00095A89">
    <w:pPr>
      <w:pStyle w:val="Fu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0F91E4E" wp14:editId="087A187C">
          <wp:simplePos x="0" y="0"/>
          <wp:positionH relativeFrom="column">
            <wp:posOffset>977265</wp:posOffset>
          </wp:positionH>
          <wp:positionV relativeFrom="paragraph">
            <wp:posOffset>-492760</wp:posOffset>
          </wp:positionV>
          <wp:extent cx="464400" cy="536400"/>
          <wp:effectExtent l="0" t="0" r="0" b="0"/>
          <wp:wrapTight wrapText="bothSides">
            <wp:wrapPolygon edited="0">
              <wp:start x="0" y="0"/>
              <wp:lineTo x="0" y="20730"/>
              <wp:lineTo x="20389" y="20730"/>
              <wp:lineTo x="20389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400" cy="53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CF1">
      <w:rPr>
        <w:noProof/>
      </w:rPr>
      <w:drawing>
        <wp:anchor distT="0" distB="0" distL="114300" distR="114300" simplePos="0" relativeHeight="251658241" behindDoc="1" locked="0" layoutInCell="1" allowOverlap="1" wp14:anchorId="1EEDE1E7" wp14:editId="1A53D665">
          <wp:simplePos x="0" y="0"/>
          <wp:positionH relativeFrom="margin">
            <wp:posOffset>1596390</wp:posOffset>
          </wp:positionH>
          <wp:positionV relativeFrom="paragraph">
            <wp:posOffset>-588010</wp:posOffset>
          </wp:positionV>
          <wp:extent cx="2678400" cy="817200"/>
          <wp:effectExtent l="0" t="0" r="0" b="0"/>
          <wp:wrapTight wrapText="bothSides">
            <wp:wrapPolygon edited="0">
              <wp:start x="3995" y="2519"/>
              <wp:lineTo x="1383" y="5039"/>
              <wp:lineTo x="1383" y="9070"/>
              <wp:lineTo x="5686" y="11589"/>
              <wp:lineTo x="12600" y="17636"/>
              <wp:lineTo x="12754" y="18644"/>
              <wp:lineTo x="13522" y="18644"/>
              <wp:lineTo x="13830" y="17636"/>
              <wp:lineTo x="19515" y="12093"/>
              <wp:lineTo x="19515" y="11589"/>
              <wp:lineTo x="20284" y="8566"/>
              <wp:lineTo x="19976" y="6047"/>
              <wp:lineTo x="18286" y="2519"/>
              <wp:lineTo x="3995" y="2519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81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CF1">
      <w:rPr>
        <w:noProof/>
      </w:rPr>
      <w:drawing>
        <wp:anchor distT="0" distB="0" distL="114300" distR="114300" simplePos="0" relativeHeight="251658243" behindDoc="1" locked="0" layoutInCell="1" allowOverlap="1" wp14:anchorId="193B7E2A" wp14:editId="55F2FE7C">
          <wp:simplePos x="0" y="0"/>
          <wp:positionH relativeFrom="margin">
            <wp:posOffset>4556125</wp:posOffset>
          </wp:positionH>
          <wp:positionV relativeFrom="paragraph">
            <wp:posOffset>-378460</wp:posOffset>
          </wp:positionV>
          <wp:extent cx="1524000" cy="304800"/>
          <wp:effectExtent l="0" t="0" r="0" b="0"/>
          <wp:wrapTight wrapText="bothSides">
            <wp:wrapPolygon edited="0">
              <wp:start x="0" y="0"/>
              <wp:lineTo x="0" y="20250"/>
              <wp:lineTo x="21330" y="20250"/>
              <wp:lineTo x="21330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206D5">
      <w:rPr>
        <w:noProof/>
      </w:rPr>
      <w:drawing>
        <wp:anchor distT="0" distB="0" distL="114300" distR="114300" simplePos="0" relativeHeight="251658244" behindDoc="1" locked="0" layoutInCell="1" allowOverlap="1" wp14:anchorId="48FEC4E2" wp14:editId="7B001EEB">
          <wp:simplePos x="0" y="0"/>
          <wp:positionH relativeFrom="page">
            <wp:posOffset>133350</wp:posOffset>
          </wp:positionH>
          <wp:positionV relativeFrom="paragraph">
            <wp:posOffset>-387985</wp:posOffset>
          </wp:positionV>
          <wp:extent cx="1704975" cy="361950"/>
          <wp:effectExtent l="0" t="0" r="9525" b="0"/>
          <wp:wrapTight wrapText="bothSides">
            <wp:wrapPolygon edited="0">
              <wp:start x="0" y="0"/>
              <wp:lineTo x="0" y="20463"/>
              <wp:lineTo x="21479" y="20463"/>
              <wp:lineTo x="21479" y="0"/>
              <wp:lineTo x="0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3EC6E" w14:textId="77777777" w:rsidR="00EE249E" w:rsidRDefault="00EE249E" w:rsidP="007B33AB">
      <w:r>
        <w:separator/>
      </w:r>
    </w:p>
  </w:footnote>
  <w:footnote w:type="continuationSeparator" w:id="0">
    <w:p w14:paraId="3A7906FB" w14:textId="77777777" w:rsidR="00EE249E" w:rsidRDefault="00EE249E" w:rsidP="007B33AB">
      <w:r>
        <w:continuationSeparator/>
      </w:r>
    </w:p>
  </w:footnote>
  <w:footnote w:type="continuationNotice" w:id="1">
    <w:p w14:paraId="33F9E5F3" w14:textId="77777777" w:rsidR="00EE249E" w:rsidRDefault="00EE24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A68BD" w14:textId="5EED1DF5" w:rsidR="007B33AB" w:rsidRDefault="007B33AB">
    <w:r w:rsidRPr="00531DFC">
      <w:rPr>
        <w:noProof/>
      </w:rPr>
      <w:drawing>
        <wp:anchor distT="0" distB="0" distL="114300" distR="114300" simplePos="0" relativeHeight="251658240" behindDoc="1" locked="1" layoutInCell="1" allowOverlap="1" wp14:anchorId="04AE240F" wp14:editId="49A318B8">
          <wp:simplePos x="0" y="0"/>
          <wp:positionH relativeFrom="column">
            <wp:posOffset>-431800</wp:posOffset>
          </wp:positionH>
          <wp:positionV relativeFrom="page">
            <wp:align>center</wp:align>
          </wp:positionV>
          <wp:extent cx="75600" cy="241200"/>
          <wp:effectExtent l="0" t="0" r="635" b="63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70DD92" w14:textId="1AF8BA07" w:rsidR="007B33AB" w:rsidRDefault="007B33A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E06"/>
    <w:rsid w:val="0002487D"/>
    <w:rsid w:val="0002604E"/>
    <w:rsid w:val="00054474"/>
    <w:rsid w:val="00067536"/>
    <w:rsid w:val="00095A89"/>
    <w:rsid w:val="000A360F"/>
    <w:rsid w:val="000C6A4A"/>
    <w:rsid w:val="00112B44"/>
    <w:rsid w:val="001175E5"/>
    <w:rsid w:val="0012604E"/>
    <w:rsid w:val="00143085"/>
    <w:rsid w:val="00146BAE"/>
    <w:rsid w:val="001554B0"/>
    <w:rsid w:val="00162027"/>
    <w:rsid w:val="001627F5"/>
    <w:rsid w:val="001720E5"/>
    <w:rsid w:val="00192C12"/>
    <w:rsid w:val="001A6379"/>
    <w:rsid w:val="001B2184"/>
    <w:rsid w:val="001C5B6F"/>
    <w:rsid w:val="00202431"/>
    <w:rsid w:val="00215A30"/>
    <w:rsid w:val="00221AA4"/>
    <w:rsid w:val="00233F8B"/>
    <w:rsid w:val="0023481F"/>
    <w:rsid w:val="002354D2"/>
    <w:rsid w:val="00237F92"/>
    <w:rsid w:val="00252703"/>
    <w:rsid w:val="00271879"/>
    <w:rsid w:val="00274C86"/>
    <w:rsid w:val="00282B59"/>
    <w:rsid w:val="0028656E"/>
    <w:rsid w:val="00293C40"/>
    <w:rsid w:val="002A2F1B"/>
    <w:rsid w:val="00301378"/>
    <w:rsid w:val="003028A2"/>
    <w:rsid w:val="003151E8"/>
    <w:rsid w:val="00322752"/>
    <w:rsid w:val="00345D9F"/>
    <w:rsid w:val="00347AB9"/>
    <w:rsid w:val="00357032"/>
    <w:rsid w:val="003722F7"/>
    <w:rsid w:val="00387B44"/>
    <w:rsid w:val="003D04A3"/>
    <w:rsid w:val="003D167B"/>
    <w:rsid w:val="003D62A6"/>
    <w:rsid w:val="003D70AE"/>
    <w:rsid w:val="003E3A59"/>
    <w:rsid w:val="004079CB"/>
    <w:rsid w:val="00426ED6"/>
    <w:rsid w:val="004311A6"/>
    <w:rsid w:val="00454546"/>
    <w:rsid w:val="00475E37"/>
    <w:rsid w:val="004E1D0E"/>
    <w:rsid w:val="004F7241"/>
    <w:rsid w:val="005041C4"/>
    <w:rsid w:val="005312DB"/>
    <w:rsid w:val="0056019A"/>
    <w:rsid w:val="0059764B"/>
    <w:rsid w:val="005B3141"/>
    <w:rsid w:val="005C289E"/>
    <w:rsid w:val="005C3366"/>
    <w:rsid w:val="005E17F1"/>
    <w:rsid w:val="005F77B6"/>
    <w:rsid w:val="00612929"/>
    <w:rsid w:val="00626471"/>
    <w:rsid w:val="00626F11"/>
    <w:rsid w:val="00631C4D"/>
    <w:rsid w:val="0063538F"/>
    <w:rsid w:val="00643598"/>
    <w:rsid w:val="006461FE"/>
    <w:rsid w:val="0065319D"/>
    <w:rsid w:val="006605E4"/>
    <w:rsid w:val="00674D37"/>
    <w:rsid w:val="006B7163"/>
    <w:rsid w:val="006D2F10"/>
    <w:rsid w:val="006E4CE1"/>
    <w:rsid w:val="00706AC2"/>
    <w:rsid w:val="00747060"/>
    <w:rsid w:val="00785ED0"/>
    <w:rsid w:val="00795871"/>
    <w:rsid w:val="007B33AB"/>
    <w:rsid w:val="007D244C"/>
    <w:rsid w:val="007F3132"/>
    <w:rsid w:val="00803C5B"/>
    <w:rsid w:val="00837E6A"/>
    <w:rsid w:val="00843BB9"/>
    <w:rsid w:val="00851CF8"/>
    <w:rsid w:val="008578A8"/>
    <w:rsid w:val="00860D7C"/>
    <w:rsid w:val="008638C3"/>
    <w:rsid w:val="00867AAF"/>
    <w:rsid w:val="0087169C"/>
    <w:rsid w:val="00877AE0"/>
    <w:rsid w:val="0088491D"/>
    <w:rsid w:val="00885071"/>
    <w:rsid w:val="0089606E"/>
    <w:rsid w:val="008A4DC6"/>
    <w:rsid w:val="008B4A21"/>
    <w:rsid w:val="008C2E06"/>
    <w:rsid w:val="00913E39"/>
    <w:rsid w:val="00926CF1"/>
    <w:rsid w:val="009428C7"/>
    <w:rsid w:val="00946685"/>
    <w:rsid w:val="009640D7"/>
    <w:rsid w:val="00965A20"/>
    <w:rsid w:val="00967894"/>
    <w:rsid w:val="009C1499"/>
    <w:rsid w:val="009D2000"/>
    <w:rsid w:val="009E1031"/>
    <w:rsid w:val="009F651A"/>
    <w:rsid w:val="00A06135"/>
    <w:rsid w:val="00A06CD7"/>
    <w:rsid w:val="00A11CCB"/>
    <w:rsid w:val="00A147EC"/>
    <w:rsid w:val="00A30345"/>
    <w:rsid w:val="00A313A8"/>
    <w:rsid w:val="00A32B53"/>
    <w:rsid w:val="00A455C0"/>
    <w:rsid w:val="00A73EE3"/>
    <w:rsid w:val="00A94AF1"/>
    <w:rsid w:val="00AA0D68"/>
    <w:rsid w:val="00AB3C48"/>
    <w:rsid w:val="00AB564A"/>
    <w:rsid w:val="00AB7332"/>
    <w:rsid w:val="00AC3D50"/>
    <w:rsid w:val="00AD379C"/>
    <w:rsid w:val="00AE11DD"/>
    <w:rsid w:val="00AE2506"/>
    <w:rsid w:val="00B206D5"/>
    <w:rsid w:val="00B50289"/>
    <w:rsid w:val="00B61BAE"/>
    <w:rsid w:val="00B91D55"/>
    <w:rsid w:val="00BC3B09"/>
    <w:rsid w:val="00BD2E33"/>
    <w:rsid w:val="00BE2187"/>
    <w:rsid w:val="00BE38DA"/>
    <w:rsid w:val="00BE6693"/>
    <w:rsid w:val="00BE7E49"/>
    <w:rsid w:val="00C32E83"/>
    <w:rsid w:val="00C341B2"/>
    <w:rsid w:val="00C45313"/>
    <w:rsid w:val="00C462DA"/>
    <w:rsid w:val="00C56541"/>
    <w:rsid w:val="00C644D2"/>
    <w:rsid w:val="00C73790"/>
    <w:rsid w:val="00C815AD"/>
    <w:rsid w:val="00C87159"/>
    <w:rsid w:val="00CA5471"/>
    <w:rsid w:val="00CA6482"/>
    <w:rsid w:val="00CC7C1F"/>
    <w:rsid w:val="00CD6552"/>
    <w:rsid w:val="00CD79CC"/>
    <w:rsid w:val="00CE1552"/>
    <w:rsid w:val="00D03801"/>
    <w:rsid w:val="00D06FC9"/>
    <w:rsid w:val="00D26D22"/>
    <w:rsid w:val="00D3421D"/>
    <w:rsid w:val="00D43614"/>
    <w:rsid w:val="00D54D65"/>
    <w:rsid w:val="00D559F4"/>
    <w:rsid w:val="00D67EE0"/>
    <w:rsid w:val="00D74AD5"/>
    <w:rsid w:val="00D76756"/>
    <w:rsid w:val="00DB3B3B"/>
    <w:rsid w:val="00DB60DF"/>
    <w:rsid w:val="00DF2D42"/>
    <w:rsid w:val="00DF386F"/>
    <w:rsid w:val="00E07631"/>
    <w:rsid w:val="00E25A2A"/>
    <w:rsid w:val="00E81136"/>
    <w:rsid w:val="00EA781C"/>
    <w:rsid w:val="00EB2CF0"/>
    <w:rsid w:val="00EB50C4"/>
    <w:rsid w:val="00EB5BB6"/>
    <w:rsid w:val="00EE249E"/>
    <w:rsid w:val="00F0209C"/>
    <w:rsid w:val="00F07E81"/>
    <w:rsid w:val="00F325FC"/>
    <w:rsid w:val="00F43A36"/>
    <w:rsid w:val="00F47EFE"/>
    <w:rsid w:val="00F64293"/>
    <w:rsid w:val="00F91F2E"/>
    <w:rsid w:val="00FA2792"/>
    <w:rsid w:val="00FA2893"/>
    <w:rsid w:val="00FD6EA0"/>
    <w:rsid w:val="00FE2615"/>
    <w:rsid w:val="00FE32E5"/>
    <w:rsid w:val="3175D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35397C"/>
  <w14:defaultImageDpi w14:val="32767"/>
  <w15:chartTrackingRefBased/>
  <w15:docId w15:val="{53757A69-B584-4B75-9308-9A1EE567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33AB"/>
    <w:rPr>
      <w:rFonts w:asciiTheme="majorHAnsi" w:hAnsiTheme="majorHAnsi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B33AB"/>
    <w:pPr>
      <w:keepNext/>
      <w:keepLines/>
      <w:outlineLvl w:val="0"/>
    </w:pPr>
    <w:rPr>
      <w:rFonts w:eastAsiaTheme="majorEastAsia" w:cs="Times New Roman (Überschriften"/>
      <w:color w:val="7F7F7F" w:themeColor="text1" w:themeTint="8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3E39"/>
    <w:pPr>
      <w:keepNext/>
      <w:keepLines/>
      <w:spacing w:before="40"/>
      <w:outlineLvl w:val="1"/>
    </w:pPr>
    <w:rPr>
      <w:rFonts w:eastAsiaTheme="majorEastAsia" w:cstheme="majorBidi"/>
      <w:color w:val="7F7F7F" w:themeColor="text1" w:themeTint="8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913E39"/>
    <w:pPr>
      <w:keepNext/>
      <w:keepLines/>
      <w:spacing w:before="40"/>
      <w:outlineLvl w:val="2"/>
    </w:pPr>
    <w:rPr>
      <w:rFonts w:eastAsiaTheme="majorEastAsia" w:cstheme="majorBidi"/>
      <w:color w:val="7F7F7F" w:themeColor="text1" w:themeTint="8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B33AB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Betreff"/>
    <w:basedOn w:val="Standard"/>
    <w:next w:val="Standard"/>
    <w:link w:val="TitelZchn"/>
    <w:autoRedefine/>
    <w:uiPriority w:val="10"/>
    <w:qFormat/>
    <w:rsid w:val="000A360F"/>
    <w:pPr>
      <w:framePr w:wrap="around" w:vAnchor="text" w:hAnchor="margin" w:x="-283" w:y="1"/>
      <w:spacing w:line="300" w:lineRule="exact"/>
      <w:contextualSpacing/>
    </w:pPr>
    <w:rPr>
      <w:rFonts w:eastAsiaTheme="majorEastAsia" w:cstheme="majorBidi"/>
      <w:b/>
      <w:color w:val="009BB0"/>
      <w:spacing w:val="-10"/>
      <w:kern w:val="28"/>
      <w:sz w:val="28"/>
      <w:szCs w:val="56"/>
    </w:rPr>
  </w:style>
  <w:style w:type="character" w:customStyle="1" w:styleId="TitelZchn">
    <w:name w:val="Titel Zchn"/>
    <w:aliases w:val="Betreff Zchn"/>
    <w:basedOn w:val="Absatz-Standardschriftart"/>
    <w:link w:val="Titel"/>
    <w:uiPriority w:val="10"/>
    <w:rsid w:val="000A360F"/>
    <w:rPr>
      <w:rFonts w:ascii="MetaCorrespondence" w:eastAsiaTheme="majorEastAsia" w:hAnsi="MetaCorrespondence" w:cstheme="majorBidi"/>
      <w:b/>
      <w:i w:val="0"/>
      <w:color w:val="009BB0"/>
      <w:spacing w:val="-10"/>
      <w:kern w:val="28"/>
      <w:sz w:val="28"/>
      <w:szCs w:val="56"/>
    </w:rPr>
  </w:style>
  <w:style w:type="paragraph" w:styleId="KeinLeerraum">
    <w:name w:val="No Spacing"/>
    <w:aliases w:val="Absender"/>
    <w:autoRedefine/>
    <w:uiPriority w:val="1"/>
    <w:qFormat/>
    <w:rsid w:val="000A360F"/>
    <w:rPr>
      <w:rFonts w:ascii="MetaCorrespondence" w:hAnsi="MetaCorrespondence" w:cs="Times New Roman (Textkörper CS)"/>
      <w:w w:val="115"/>
      <w:sz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B33AB"/>
    <w:rPr>
      <w:rFonts w:asciiTheme="majorHAnsi" w:eastAsiaTheme="majorEastAsia" w:hAnsiTheme="majorHAnsi" w:cs="Times New Roman (Überschriften"/>
      <w:color w:val="7F7F7F" w:themeColor="text1" w:themeTint="80"/>
      <w:sz w:val="40"/>
      <w:szCs w:val="32"/>
    </w:rPr>
  </w:style>
  <w:style w:type="paragraph" w:styleId="Untertitel">
    <w:name w:val="Subtitle"/>
    <w:aliases w:val="Zitat groß"/>
    <w:basedOn w:val="Standard"/>
    <w:next w:val="Standard"/>
    <w:link w:val="UntertitelZchn"/>
    <w:autoRedefine/>
    <w:uiPriority w:val="11"/>
    <w:qFormat/>
    <w:rsid w:val="000A360F"/>
    <w:pPr>
      <w:numPr>
        <w:ilvl w:val="1"/>
      </w:numPr>
      <w:spacing w:after="160"/>
    </w:pPr>
    <w:rPr>
      <w:rFonts w:eastAsiaTheme="minorEastAsia" w:cs="Times New Roman (Textkörper CS)"/>
      <w:i/>
      <w:color w:val="7F7F7F" w:themeColor="text1" w:themeTint="80"/>
      <w:sz w:val="32"/>
      <w:szCs w:val="22"/>
    </w:rPr>
  </w:style>
  <w:style w:type="character" w:customStyle="1" w:styleId="UntertitelZchn">
    <w:name w:val="Untertitel Zchn"/>
    <w:aliases w:val="Zitat groß Zchn"/>
    <w:basedOn w:val="Absatz-Standardschriftart"/>
    <w:link w:val="Untertitel"/>
    <w:uiPriority w:val="11"/>
    <w:rsid w:val="000A360F"/>
    <w:rPr>
      <w:rFonts w:ascii="MetaCorrespondence" w:eastAsiaTheme="minorEastAsia" w:hAnsi="MetaCorrespondence" w:cs="Times New Roman (Textkörper CS)"/>
      <w:b w:val="0"/>
      <w:i/>
      <w:color w:val="7F7F7F" w:themeColor="text1" w:themeTint="80"/>
      <w:sz w:val="32"/>
      <w:szCs w:val="22"/>
    </w:rPr>
  </w:style>
  <w:style w:type="character" w:styleId="SchwacheHervorhebung">
    <w:name w:val="Subtle Emphasis"/>
    <w:aliases w:val="Zitat klein"/>
    <w:basedOn w:val="Absatz-Standardschriftart"/>
    <w:uiPriority w:val="19"/>
    <w:qFormat/>
    <w:rsid w:val="000A360F"/>
    <w:rPr>
      <w:rFonts w:ascii="MetaCorrespondence" w:hAnsi="MetaCorrespondence"/>
      <w:b w:val="0"/>
      <w:i/>
      <w:iCs/>
      <w:color w:val="7F7F7F" w:themeColor="text1" w:themeTint="80"/>
      <w:sz w:val="20"/>
    </w:rPr>
  </w:style>
  <w:style w:type="paragraph" w:styleId="IntensivesZitat">
    <w:name w:val="Intense Quote"/>
    <w:basedOn w:val="Standard"/>
    <w:next w:val="Standard"/>
    <w:link w:val="IntensivesZitatZchn"/>
    <w:autoRedefine/>
    <w:uiPriority w:val="30"/>
    <w:qFormat/>
    <w:rsid w:val="000A360F"/>
    <w:pPr>
      <w:spacing w:before="240" w:after="240" w:line="320" w:lineRule="exact"/>
      <w:ind w:left="862" w:right="862"/>
      <w:jc w:val="center"/>
    </w:pPr>
    <w:rPr>
      <w:i/>
      <w:iCs/>
      <w:color w:val="009BB0"/>
      <w:sz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A360F"/>
    <w:rPr>
      <w:rFonts w:ascii="MetaCorrespondence" w:hAnsi="MetaCorrespondence"/>
      <w:b w:val="0"/>
      <w:i/>
      <w:iCs/>
      <w:color w:val="009BB0"/>
      <w:sz w:val="20"/>
    </w:rPr>
  </w:style>
  <w:style w:type="character" w:styleId="Buchtitel">
    <w:name w:val="Book Title"/>
    <w:aliases w:val="Infospalte"/>
    <w:basedOn w:val="Absatz-Standardschriftart"/>
    <w:uiPriority w:val="33"/>
    <w:qFormat/>
    <w:rsid w:val="000A360F"/>
    <w:rPr>
      <w:rFonts w:ascii="MetaCorrespondence" w:hAnsi="MetaCorrespondence"/>
      <w:b w:val="0"/>
      <w:bCs/>
      <w:i w:val="0"/>
      <w:iCs/>
      <w:color w:val="808080" w:themeColor="background1" w:themeShade="80"/>
      <w:sz w:val="15"/>
    </w:rPr>
  </w:style>
  <w:style w:type="paragraph" w:customStyle="1" w:styleId="Zusatzinfo">
    <w:name w:val="Zusatzinfo"/>
    <w:basedOn w:val="Standard"/>
    <w:autoRedefine/>
    <w:qFormat/>
    <w:rsid w:val="000A360F"/>
    <w:pPr>
      <w:spacing w:line="220" w:lineRule="exact"/>
    </w:pPr>
    <w:rPr>
      <w:color w:val="808080" w:themeColor="background1" w:themeShade="80"/>
      <w:sz w:val="15"/>
    </w:rPr>
  </w:style>
  <w:style w:type="character" w:styleId="IntensiverVerweis">
    <w:name w:val="Intense Reference"/>
    <w:basedOn w:val="Absatz-Standardschriftart"/>
    <w:uiPriority w:val="32"/>
    <w:qFormat/>
    <w:rsid w:val="000A360F"/>
    <w:rPr>
      <w:rFonts w:ascii="MetaCorrespondence" w:hAnsi="MetaCorrespondence"/>
      <w:b/>
      <w:bCs/>
      <w:i w:val="0"/>
      <w:caps w:val="0"/>
      <w:smallCaps w:val="0"/>
      <w:strike w:val="0"/>
      <w:dstrike w:val="0"/>
      <w:vanish w:val="0"/>
      <w:color w:val="009BB0"/>
      <w:spacing w:val="0"/>
      <w:w w:val="100"/>
      <w:kern w:val="0"/>
      <w:position w:val="0"/>
      <w:sz w:val="20"/>
      <w:u w:val="single" w:color="009BB0"/>
      <w:vertAlign w:val="baseline"/>
      <w14:cntxtAlts w14:val="0"/>
    </w:rPr>
  </w:style>
  <w:style w:type="character" w:styleId="SchwacherVerweis">
    <w:name w:val="Subtle Reference"/>
    <w:basedOn w:val="Absatz-Standardschriftart"/>
    <w:uiPriority w:val="31"/>
    <w:qFormat/>
    <w:rsid w:val="000A360F"/>
    <w:rPr>
      <w:rFonts w:ascii="MetaCorrespondence" w:hAnsi="MetaCorrespondence"/>
      <w:b w:val="0"/>
      <w:i w:val="0"/>
      <w:caps w:val="0"/>
      <w:smallCaps w:val="0"/>
      <w:strike w:val="0"/>
      <w:dstrike w:val="0"/>
      <w:vanish w:val="0"/>
      <w:color w:val="000000" w:themeColor="text1"/>
      <w:spacing w:val="0"/>
      <w:w w:val="100"/>
      <w:kern w:val="0"/>
      <w:position w:val="0"/>
      <w:sz w:val="20"/>
      <w:u w:val="single" w:color="000000" w:themeColor="text1"/>
      <w:vertAlign w:val="baseline"/>
      <w14:cntxtAlts w14:val="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13E39"/>
    <w:rPr>
      <w:rFonts w:asciiTheme="majorHAnsi" w:eastAsiaTheme="majorEastAsia" w:hAnsiTheme="majorHAnsi" w:cstheme="majorBidi"/>
      <w:color w:val="7F7F7F" w:themeColor="text1" w:themeTint="80"/>
      <w:sz w:val="22"/>
    </w:rPr>
  </w:style>
  <w:style w:type="paragraph" w:styleId="Zitat">
    <w:name w:val="Quote"/>
    <w:basedOn w:val="Standard"/>
    <w:next w:val="Standard"/>
    <w:link w:val="ZitatZchn"/>
    <w:autoRedefine/>
    <w:uiPriority w:val="29"/>
    <w:qFormat/>
    <w:rsid w:val="000A360F"/>
    <w:pPr>
      <w:spacing w:before="200" w:after="160"/>
    </w:pPr>
    <w:rPr>
      <w:i/>
      <w:iCs/>
      <w:color w:val="7F7F7F" w:themeColor="text1" w:themeTint="80"/>
    </w:rPr>
  </w:style>
  <w:style w:type="character" w:customStyle="1" w:styleId="ZitatZchn">
    <w:name w:val="Zitat Zchn"/>
    <w:basedOn w:val="Absatz-Standardschriftart"/>
    <w:link w:val="Zitat"/>
    <w:uiPriority w:val="29"/>
    <w:rsid w:val="000A360F"/>
    <w:rPr>
      <w:rFonts w:ascii="MetaCorrespondence" w:hAnsi="MetaCorrespondence"/>
      <w:b w:val="0"/>
      <w:i/>
      <w:iCs/>
      <w:color w:val="7F7F7F" w:themeColor="text1" w:themeTint="80"/>
      <w:sz w:val="20"/>
    </w:rPr>
  </w:style>
  <w:style w:type="table" w:styleId="Tabellenraster">
    <w:name w:val="Table Grid"/>
    <w:basedOn w:val="NormaleTabelle"/>
    <w:uiPriority w:val="39"/>
    <w:rsid w:val="002A2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2A2F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13E39"/>
    <w:rPr>
      <w:rFonts w:asciiTheme="majorHAnsi" w:eastAsiaTheme="majorEastAsia" w:hAnsiTheme="majorHAnsi" w:cstheme="majorBidi"/>
      <w:color w:val="7F7F7F" w:themeColor="text1" w:themeTint="80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B33AB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Fuzeile">
    <w:name w:val="footer"/>
    <w:basedOn w:val="Standard"/>
    <w:link w:val="FuzeileZchn"/>
    <w:uiPriority w:val="99"/>
    <w:unhideWhenUsed/>
    <w:rsid w:val="007B33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33AB"/>
    <w:rPr>
      <w:rFonts w:asciiTheme="majorHAnsi" w:hAnsiTheme="majorHAnsi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2527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2703"/>
    <w:rPr>
      <w:rFonts w:asciiTheme="majorHAnsi" w:hAnsiTheme="maj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mut%20Ryssel\AppData\Local\Temp\Temp1_KITA-Rat_Themenpapiere_E5.zip\KITA-Rat_Themenpapier_Video-4.4-E5%20Protoko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3d3b191-f7a4-488c-9bf9-346be9cdb3dd">
      <UserInfo>
        <DisplayName>Jens Hoffsommer</DisplayName>
        <AccountId>29</AccountId>
        <AccountType/>
      </UserInfo>
      <UserInfo>
        <DisplayName>Anja Gehl</DisplayName>
        <AccountId>598</AccountId>
        <AccountType/>
      </UserInfo>
    </SharedWithUsers>
    <TaxCatchAll xmlns="573c1249-f632-4ced-aa1b-c38e82cb498d" xsi:nil="true"/>
    <lcf76f155ced4ddcb4097134ff3c332f xmlns="9771a128-8576-4ccc-b4c0-521321ec48d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EB6AD6B8FB2B42B201B9B16DEB4AAA" ma:contentTypeVersion="16" ma:contentTypeDescription="Ein neues Dokument erstellen." ma:contentTypeScope="" ma:versionID="c7affd6a9955b5dd65ff834c23067c66">
  <xsd:schema xmlns:xsd="http://www.w3.org/2001/XMLSchema" xmlns:xs="http://www.w3.org/2001/XMLSchema" xmlns:p="http://schemas.microsoft.com/office/2006/metadata/properties" xmlns:ns2="9771a128-8576-4ccc-b4c0-521321ec48d0" xmlns:ns3="23d3b191-f7a4-488c-9bf9-346be9cdb3dd" xmlns:ns4="573c1249-f632-4ced-aa1b-c38e82cb498d" targetNamespace="http://schemas.microsoft.com/office/2006/metadata/properties" ma:root="true" ma:fieldsID="3c4e7cc1ef0e50667ccb480906dd1e37" ns2:_="" ns3:_="" ns4:_="">
    <xsd:import namespace="9771a128-8576-4ccc-b4c0-521321ec48d0"/>
    <xsd:import namespace="23d3b191-f7a4-488c-9bf9-346be9cdb3dd"/>
    <xsd:import namespace="573c1249-f632-4ced-aa1b-c38e82cb4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1a128-8576-4ccc-b4c0-521321ec4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bd525000-7cc9-4a7c-a577-1d7c2492a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3b191-f7a4-488c-9bf9-346be9cdb3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1249-f632-4ced-aa1b-c38e82cb498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39fba45-768c-4cba-bded-ebc14690a9d0}" ma:internalName="TaxCatchAll" ma:showField="CatchAllData" ma:web="23d3b191-f7a4-488c-9bf9-346be9cdb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4BFA5D-D2BC-4BE8-9957-E849F1F7AD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51D843-70B6-4C2A-9023-A86EF7F07E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1DC66A-9353-4256-96D6-206A8B15A713}">
  <ds:schemaRefs>
    <ds:schemaRef ds:uri="http://schemas.microsoft.com/office/2006/metadata/properties"/>
    <ds:schemaRef ds:uri="http://schemas.microsoft.com/office/infopath/2007/PartnerControls"/>
    <ds:schemaRef ds:uri="23d3b191-f7a4-488c-9bf9-346be9cdb3dd"/>
    <ds:schemaRef ds:uri="573c1249-f632-4ced-aa1b-c38e82cb498d"/>
    <ds:schemaRef ds:uri="9771a128-8576-4ccc-b4c0-521321ec48d0"/>
  </ds:schemaRefs>
</ds:datastoreItem>
</file>

<file path=customXml/itemProps4.xml><?xml version="1.0" encoding="utf-8"?>
<ds:datastoreItem xmlns:ds="http://schemas.openxmlformats.org/officeDocument/2006/customXml" ds:itemID="{3B7873D5-568F-4DB5-8771-EA8017128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71a128-8576-4ccc-b4c0-521321ec48d0"/>
    <ds:schemaRef ds:uri="23d3b191-f7a4-488c-9bf9-346be9cdb3dd"/>
    <ds:schemaRef ds:uri="573c1249-f632-4ced-aa1b-c38e82cb4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KITA-Rat_Themenpapier_Video-4.4-E5 Protokoll</Template>
  <TotalTime>0</TotalTime>
  <Pages>2</Pages>
  <Words>85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Almut Ryssel</dc:creator>
  <cp:keywords/>
  <dc:description/>
  <cp:lastModifiedBy>Anja Gehl</cp:lastModifiedBy>
  <cp:revision>86</cp:revision>
  <dcterms:created xsi:type="dcterms:W3CDTF">2023-02-21T20:39:00Z</dcterms:created>
  <dcterms:modified xsi:type="dcterms:W3CDTF">2023-03-15T09:49:00Z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0x010100C0EB6AD6B8FB2B42B201B9B16DEB4AAA</vt:lpwstr>
  </property>
  <property fmtid="{D5CDD505-2E9C-101B-9397-08002B2CF9AE}" pid="3" name="xd_Signature">
    <vt:bool>false</vt:bool>
  </property>
  <property fmtid="{D5CDD505-2E9C-101B-9397-08002B2CF9AE}" pid="4" name="SharedWithUsers">
    <vt:lpwstr>29;#Jens Hoffsommer;#598;#Anja Gehl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Archiv">
    <vt:bool>false</vt:bool>
  </property>
  <property fmtid="{D5CDD505-2E9C-101B-9397-08002B2CF9AE}" pid="10" name="MediaServiceImageTags">
    <vt:lpwstr/>
  </property>
</Properties>
</file>